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097FA" w14:textId="77777777" w:rsidR="00F93C9F" w:rsidRDefault="000B4F61">
      <w:pPr>
        <w:spacing w:line="480" w:lineRule="exact"/>
        <w:rPr>
          <w:rFonts w:ascii="黑体" w:eastAsia="黑体" w:hAnsi="宋体" w:cs="Times New Roman"/>
          <w:color w:val="FF0000"/>
          <w:sz w:val="32"/>
          <w:szCs w:val="32"/>
        </w:rPr>
      </w:pPr>
      <w:bookmarkStart w:id="0" w:name="_GoBack"/>
      <w:bookmarkEnd w:id="0"/>
      <w:r>
        <w:rPr>
          <w:rFonts w:ascii="黑体" w:eastAsia="黑体" w:hAnsi="宋体" w:cs="Times New Roman" w:hint="eastAsia"/>
          <w:sz w:val="32"/>
          <w:szCs w:val="32"/>
        </w:rPr>
        <w:t>附件</w:t>
      </w:r>
      <w:r>
        <w:rPr>
          <w:rFonts w:ascii="黑体" w:eastAsia="黑体" w:hAnsi="宋体" w:cs="Times New Roman"/>
          <w:sz w:val="32"/>
          <w:szCs w:val="32"/>
        </w:rPr>
        <w:t>2</w:t>
      </w:r>
    </w:p>
    <w:p w14:paraId="40236BDB" w14:textId="77777777" w:rsidR="00F93C9F" w:rsidRDefault="000B4F61">
      <w:pPr>
        <w:spacing w:afterLines="30" w:after="173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第</w:t>
      </w:r>
      <w:r>
        <w:rPr>
          <w:rFonts w:ascii="方正小标宋简体" w:eastAsia="方正小标宋简体" w:hAnsi="Times New Roman" w:cs="Times New Roman"/>
          <w:sz w:val="36"/>
          <w:szCs w:val="36"/>
        </w:rPr>
        <w:t>1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1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期高校教师现代气象业务研修班报名回执</w:t>
      </w:r>
    </w:p>
    <w:tbl>
      <w:tblPr>
        <w:tblW w:w="13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342"/>
        <w:gridCol w:w="709"/>
        <w:gridCol w:w="1559"/>
        <w:gridCol w:w="2429"/>
        <w:gridCol w:w="2322"/>
        <w:gridCol w:w="2791"/>
        <w:gridCol w:w="1847"/>
      </w:tblGrid>
      <w:tr w:rsidR="00F93C9F" w14:paraId="3D930473" w14:textId="77777777">
        <w:trPr>
          <w:cantSplit/>
          <w:trHeight w:val="678"/>
          <w:jc w:val="center"/>
        </w:trPr>
        <w:tc>
          <w:tcPr>
            <w:tcW w:w="708" w:type="dxa"/>
            <w:vAlign w:val="center"/>
          </w:tcPr>
          <w:p w14:paraId="76E7C1B3" w14:textId="77777777" w:rsidR="00F93C9F" w:rsidRDefault="000B4F61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序号</w:t>
            </w:r>
          </w:p>
        </w:tc>
        <w:tc>
          <w:tcPr>
            <w:tcW w:w="1342" w:type="dxa"/>
            <w:vAlign w:val="center"/>
          </w:tcPr>
          <w:p w14:paraId="55941BB0" w14:textId="77777777" w:rsidR="00F93C9F" w:rsidRDefault="000B4F61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姓名</w:t>
            </w:r>
          </w:p>
        </w:tc>
        <w:tc>
          <w:tcPr>
            <w:tcW w:w="709" w:type="dxa"/>
            <w:vAlign w:val="center"/>
          </w:tcPr>
          <w:p w14:paraId="4E8BDA93" w14:textId="77777777" w:rsidR="00F93C9F" w:rsidRDefault="000B4F61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性别</w:t>
            </w:r>
          </w:p>
        </w:tc>
        <w:tc>
          <w:tcPr>
            <w:tcW w:w="1559" w:type="dxa"/>
            <w:vAlign w:val="center"/>
          </w:tcPr>
          <w:p w14:paraId="19FFEE09" w14:textId="77777777" w:rsidR="00F93C9F" w:rsidRDefault="000B4F61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出生年月</w:t>
            </w:r>
          </w:p>
        </w:tc>
        <w:tc>
          <w:tcPr>
            <w:tcW w:w="2429" w:type="dxa"/>
            <w:vAlign w:val="center"/>
          </w:tcPr>
          <w:p w14:paraId="25AF72A7" w14:textId="77777777" w:rsidR="00F93C9F" w:rsidRDefault="000B4F61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所在院系</w:t>
            </w:r>
          </w:p>
        </w:tc>
        <w:tc>
          <w:tcPr>
            <w:tcW w:w="2322" w:type="dxa"/>
            <w:vAlign w:val="center"/>
          </w:tcPr>
          <w:p w14:paraId="5A4E203A" w14:textId="77777777" w:rsidR="00F93C9F" w:rsidRDefault="000B4F61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职称</w:t>
            </w:r>
            <w:r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/</w:t>
            </w:r>
            <w:r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职务</w:t>
            </w:r>
          </w:p>
        </w:tc>
        <w:tc>
          <w:tcPr>
            <w:tcW w:w="2791" w:type="dxa"/>
            <w:vAlign w:val="center"/>
          </w:tcPr>
          <w:p w14:paraId="5871D13F" w14:textId="77777777" w:rsidR="00F93C9F" w:rsidRDefault="000B4F61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主要授课课程</w:t>
            </w:r>
          </w:p>
        </w:tc>
        <w:tc>
          <w:tcPr>
            <w:tcW w:w="1847" w:type="dxa"/>
            <w:vAlign w:val="center"/>
          </w:tcPr>
          <w:p w14:paraId="3E18953E" w14:textId="77777777" w:rsidR="00F93C9F" w:rsidRDefault="000B4F61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联系电话</w:t>
            </w:r>
          </w:p>
        </w:tc>
      </w:tr>
      <w:tr w:rsidR="00F93C9F" w14:paraId="2D3F973A" w14:textId="77777777">
        <w:trPr>
          <w:cantSplit/>
          <w:trHeight w:val="766"/>
          <w:jc w:val="center"/>
        </w:trPr>
        <w:tc>
          <w:tcPr>
            <w:tcW w:w="708" w:type="dxa"/>
            <w:vAlign w:val="center"/>
          </w:tcPr>
          <w:p w14:paraId="66B4687A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342" w:type="dxa"/>
            <w:vAlign w:val="center"/>
          </w:tcPr>
          <w:p w14:paraId="2654079B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AD4FEF1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C01BD64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2429" w:type="dxa"/>
            <w:vAlign w:val="center"/>
          </w:tcPr>
          <w:p w14:paraId="5FDE834F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395C03F3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2791" w:type="dxa"/>
            <w:vAlign w:val="center"/>
          </w:tcPr>
          <w:p w14:paraId="2871A0CB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847" w:type="dxa"/>
            <w:vAlign w:val="center"/>
          </w:tcPr>
          <w:p w14:paraId="723E8229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</w:tr>
      <w:tr w:rsidR="00F93C9F" w14:paraId="7B6CB31B" w14:textId="77777777">
        <w:trPr>
          <w:cantSplit/>
          <w:trHeight w:val="771"/>
          <w:jc w:val="center"/>
        </w:trPr>
        <w:tc>
          <w:tcPr>
            <w:tcW w:w="708" w:type="dxa"/>
            <w:vAlign w:val="center"/>
          </w:tcPr>
          <w:p w14:paraId="0C573E29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342" w:type="dxa"/>
            <w:vAlign w:val="center"/>
          </w:tcPr>
          <w:p w14:paraId="6EB63A44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E47D4A5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8B5D940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2429" w:type="dxa"/>
            <w:vAlign w:val="center"/>
          </w:tcPr>
          <w:p w14:paraId="45669299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3D55BD5F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2791" w:type="dxa"/>
            <w:vAlign w:val="center"/>
          </w:tcPr>
          <w:p w14:paraId="1384E517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847" w:type="dxa"/>
            <w:vAlign w:val="center"/>
          </w:tcPr>
          <w:p w14:paraId="6B81B883" w14:textId="77777777" w:rsidR="00F93C9F" w:rsidRDefault="00F93C9F">
            <w:pPr>
              <w:jc w:val="center"/>
              <w:rPr>
                <w:rFonts w:ascii="仿宋_GB2312" w:eastAsia="仿宋_GB2312" w:hAnsi="Times New Roman" w:cs="Times New Roman"/>
                <w:sz w:val="24"/>
                <w:szCs w:val="32"/>
              </w:rPr>
            </w:pPr>
          </w:p>
        </w:tc>
      </w:tr>
    </w:tbl>
    <w:p w14:paraId="2882FC92" w14:textId="77777777" w:rsidR="00F93C9F" w:rsidRDefault="000B4F61">
      <w:pPr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填报高校：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           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填表人：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    </w:t>
      </w:r>
    </w:p>
    <w:p w14:paraId="7BE46C1C" w14:textId="77777777" w:rsidR="00F93C9F" w:rsidRDefault="000B4F61">
      <w:pPr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联系方式：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填表日期：</w:t>
      </w:r>
    </w:p>
    <w:p w14:paraId="35A43531" w14:textId="77777777" w:rsidR="00F93C9F" w:rsidRDefault="00F93C9F">
      <w:pPr>
        <w:rPr>
          <w:rFonts w:ascii="Times New Roman" w:eastAsia="仿宋_GB2312" w:hAnsi="Times New Roman" w:cs="Times New Roman"/>
          <w:sz w:val="32"/>
          <w:szCs w:val="24"/>
        </w:rPr>
      </w:pPr>
    </w:p>
    <w:p w14:paraId="4929348A" w14:textId="77777777" w:rsidR="00F93C9F" w:rsidRDefault="00F93C9F"/>
    <w:sectPr w:rsidR="00F93C9F">
      <w:pgSz w:w="16838" w:h="11906" w:orient="landscape"/>
      <w:pgMar w:top="1588" w:right="1529" w:bottom="1474" w:left="1985" w:header="851" w:footer="992" w:gutter="0"/>
      <w:cols w:space="720"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89A"/>
    <w:rsid w:val="000B4F61"/>
    <w:rsid w:val="001A3066"/>
    <w:rsid w:val="001B25EE"/>
    <w:rsid w:val="001F291A"/>
    <w:rsid w:val="00250EED"/>
    <w:rsid w:val="003677C6"/>
    <w:rsid w:val="00454DCE"/>
    <w:rsid w:val="00504E6F"/>
    <w:rsid w:val="00586EBF"/>
    <w:rsid w:val="006644EA"/>
    <w:rsid w:val="00754A17"/>
    <w:rsid w:val="00892DD6"/>
    <w:rsid w:val="00A81BEC"/>
    <w:rsid w:val="00B46A48"/>
    <w:rsid w:val="00BE4EC8"/>
    <w:rsid w:val="00C05C12"/>
    <w:rsid w:val="00C2589A"/>
    <w:rsid w:val="00E12FDF"/>
    <w:rsid w:val="00F93C9F"/>
    <w:rsid w:val="636C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6DD8B9-2914-4774-B36B-C0CFC46C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李焕连</dc:creator>
  <cp:lastModifiedBy>齐道日娜:教研室主任</cp:lastModifiedBy>
  <cp:revision>6</cp:revision>
  <dcterms:created xsi:type="dcterms:W3CDTF">2022-06-24T01:37:00Z</dcterms:created>
  <dcterms:modified xsi:type="dcterms:W3CDTF">2026-06-11T01:45:00Z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eyJoZGlkIjoiOGY5MWVjODE1YTlhMGE0YzJlZWRlZTY2ZTgwNzlhYjMiLCJ1c2VySWQiOiIxNTUyNDY1NzkwIn0=</vt:lpwstr>
  </property>
  <property fmtid="{D5CDD505-2E9C-101B-9397-08002B2CF9AE}" pid="3" name="KSOProductBuildVer">
    <vt:lpwstr>2052-12.1.0.26375</vt:lpwstr>
  </property>
  <property fmtid="{D5CDD505-2E9C-101B-9397-08002B2CF9AE}" pid="4" name="ICV">
    <vt:lpwstr>B215E415969844DEA7867A2FDD278C4A_12</vt:lpwstr>
  </property>
</Properties>
</file>